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218CA" w14:textId="14D1747D" w:rsidR="00021111" w:rsidRDefault="00021111" w:rsidP="0002111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</w:t>
      </w:r>
      <w:r w:rsidR="00A16C87">
        <w:rPr>
          <w:rFonts w:ascii="Arial" w:hAnsi="Arial" w:cs="Arial"/>
          <w:b/>
          <w:sz w:val="28"/>
          <w:szCs w:val="28"/>
        </w:rPr>
        <w:t>ie</w:t>
      </w:r>
      <w:r>
        <w:rPr>
          <w:rFonts w:ascii="Arial" w:hAnsi="Arial" w:cs="Arial"/>
          <w:b/>
          <w:sz w:val="28"/>
          <w:szCs w:val="28"/>
        </w:rPr>
        <w:t xml:space="preserve"> PPM-</w:t>
      </w:r>
      <w:r w:rsidR="00A16C87">
        <w:rPr>
          <w:rFonts w:ascii="Arial" w:hAnsi="Arial" w:cs="Arial"/>
          <w:b/>
          <w:sz w:val="28"/>
          <w:szCs w:val="28"/>
        </w:rPr>
        <w:t>Kodierung</w:t>
      </w:r>
    </w:p>
    <w:p w14:paraId="7D1E0513" w14:textId="57DB35CA" w:rsidR="00021111" w:rsidRDefault="00021111" w:rsidP="00021111">
      <w:pPr>
        <w:rPr>
          <w:rFonts w:ascii="Arial" w:hAnsi="Arial"/>
        </w:rPr>
      </w:pPr>
    </w:p>
    <w:p w14:paraId="0FAB73DB" w14:textId="77777777" w:rsidR="00BA5DC0" w:rsidRDefault="00BA5DC0" w:rsidP="00021111">
      <w:pPr>
        <w:rPr>
          <w:rFonts w:ascii="Arial" w:hAnsi="Arial"/>
        </w:rPr>
      </w:pPr>
    </w:p>
    <w:p w14:paraId="6D048DFB" w14:textId="2A5F1968" w:rsidR="00BA5DC0" w:rsidRDefault="00BA5DC0" w:rsidP="00021111">
      <w:pPr>
        <w:rPr>
          <w:rFonts w:ascii="Arial" w:hAnsi="Arial"/>
        </w:rPr>
      </w:pPr>
      <w:r>
        <w:rPr>
          <w:rFonts w:ascii="Arial" w:hAnsi="Arial"/>
        </w:rPr>
        <w:t>Auch die PPM-Kodierung (</w:t>
      </w:r>
      <w:proofErr w:type="spellStart"/>
      <w:r w:rsidRPr="00BA5DC0">
        <w:rPr>
          <w:rFonts w:ascii="Arial" w:hAnsi="Arial"/>
          <w:b/>
          <w:i/>
        </w:rPr>
        <w:t>P</w:t>
      </w:r>
      <w:r>
        <w:rPr>
          <w:rFonts w:ascii="Arial" w:hAnsi="Arial"/>
          <w:i/>
        </w:rPr>
        <w:t>ortable</w:t>
      </w:r>
      <w:r w:rsidRPr="00BA5DC0">
        <w:rPr>
          <w:rFonts w:ascii="Arial" w:hAnsi="Arial"/>
          <w:b/>
          <w:i/>
        </w:rPr>
        <w:t>P</w:t>
      </w:r>
      <w:r>
        <w:rPr>
          <w:rFonts w:ascii="Arial" w:hAnsi="Arial"/>
          <w:i/>
        </w:rPr>
        <w:t>ix</w:t>
      </w:r>
      <w:r w:rsidRPr="00BA5DC0">
        <w:rPr>
          <w:rFonts w:ascii="Arial" w:hAnsi="Arial"/>
          <w:b/>
          <w:i/>
        </w:rPr>
        <w:t>m</w:t>
      </w:r>
      <w:r>
        <w:rPr>
          <w:rFonts w:ascii="Arial" w:hAnsi="Arial"/>
          <w:i/>
        </w:rPr>
        <w:t>ap</w:t>
      </w:r>
      <w:proofErr w:type="spellEnd"/>
      <w:r>
        <w:rPr>
          <w:rFonts w:ascii="Arial" w:hAnsi="Arial"/>
        </w:rPr>
        <w:t>) unterscheidet sich nur unwesentlich von der PGM-Kodierung. Während die PGM-Kodierung das Grundprinzip der PBM-Kodierung im Graustufen erweitert hat, ist es mit der PPM-Kodierung nun auch möglich, Farben zu kodieren.</w:t>
      </w:r>
    </w:p>
    <w:p w14:paraId="74813BC8" w14:textId="77777777" w:rsidR="00336482" w:rsidRDefault="00336482" w:rsidP="00021111">
      <w:pPr>
        <w:rPr>
          <w:rFonts w:ascii="Arial" w:hAnsi="Arial"/>
          <w:b/>
        </w:rPr>
      </w:pPr>
    </w:p>
    <w:p w14:paraId="49719440" w14:textId="05B10E60" w:rsidR="00BA5DC0" w:rsidRDefault="00BA5DC0" w:rsidP="00021111">
      <w:pPr>
        <w:rPr>
          <w:rFonts w:ascii="Arial" w:hAnsi="Arial"/>
          <w:b/>
        </w:rPr>
      </w:pPr>
      <w:r>
        <w:rPr>
          <w:rFonts w:ascii="Arial" w:hAnsi="Arial"/>
          <w:b/>
        </w:rPr>
        <w:t>Aufgabe 1</w:t>
      </w:r>
    </w:p>
    <w:p w14:paraId="1D8D17A7" w14:textId="49B71F5A" w:rsidR="00BA5DC0" w:rsidRDefault="00BA5DC0" w:rsidP="00021111">
      <w:pPr>
        <w:rPr>
          <w:rFonts w:ascii="Arial" w:hAnsi="Arial"/>
        </w:rPr>
      </w:pPr>
      <w:r>
        <w:rPr>
          <w:rFonts w:ascii="Arial" w:hAnsi="Arial"/>
        </w:rPr>
        <w:t xml:space="preserve">Herr Reuß hat versucht, </w:t>
      </w:r>
      <w:r w:rsidR="0061185D">
        <w:rPr>
          <w:rFonts w:ascii="Arial" w:hAnsi="Arial"/>
        </w:rPr>
        <w:t xml:space="preserve">die deutsche Flagge als PPM-Datei zu kodieren. Leider ist ihm auch dieses Mal etwas schief gegangen. Korrigiere die Kodierung von Herrn Reuß so, dass sie die deutsche Flagge darstellt. Verwende hierzu den </w:t>
      </w:r>
      <w:r w:rsidR="00796324">
        <w:rPr>
          <w:rFonts w:ascii="Arial" w:hAnsi="Arial"/>
        </w:rPr>
        <w:t>E</w:t>
      </w:r>
      <w:r w:rsidR="0061185D">
        <w:rPr>
          <w:rFonts w:ascii="Arial" w:hAnsi="Arial"/>
        </w:rPr>
        <w:t xml:space="preserve">ditor </w:t>
      </w:r>
      <w:proofErr w:type="spellStart"/>
      <w:r w:rsidR="00796324">
        <w:rPr>
          <w:rFonts w:ascii="Arial" w:hAnsi="Arial"/>
        </w:rPr>
        <w:t>CodeMyPic</w:t>
      </w:r>
      <w:proofErr w:type="spellEnd"/>
      <w:r w:rsidR="00796324">
        <w:rPr>
          <w:rFonts w:ascii="Arial" w:hAnsi="Arial"/>
        </w:rPr>
        <w:t xml:space="preserve"> </w:t>
      </w:r>
      <w:r w:rsidR="0061185D">
        <w:rPr>
          <w:rFonts w:ascii="Arial" w:hAnsi="Arial"/>
        </w:rPr>
        <w:t>(</w:t>
      </w:r>
      <w:hyperlink r:id="rId8" w:history="1">
        <w:r w:rsidR="00796324" w:rsidRPr="009A4344">
          <w:rPr>
            <w:rStyle w:val="Hyperlink"/>
            <w:rFonts w:ascii="Arial" w:hAnsi="Arial"/>
          </w:rPr>
          <w:t>http://codemypic.de</w:t>
        </w:r>
      </w:hyperlink>
      <w:r w:rsidR="0061185D">
        <w:rPr>
          <w:rFonts w:ascii="Arial" w:hAnsi="Arial"/>
        </w:rPr>
        <w:t xml:space="preserve">). </w:t>
      </w:r>
    </w:p>
    <w:p w14:paraId="58A32436" w14:textId="77777777" w:rsidR="00336482" w:rsidRDefault="00336482" w:rsidP="00021111">
      <w:pPr>
        <w:rPr>
          <w:rFonts w:ascii="Arial" w:hAnsi="Arial"/>
          <w:b/>
        </w:rPr>
      </w:pPr>
    </w:p>
    <w:p w14:paraId="7950D132" w14:textId="2AE2C4C3" w:rsidR="0061185D" w:rsidRDefault="0061185D" w:rsidP="00021111">
      <w:pPr>
        <w:rPr>
          <w:rFonts w:ascii="Arial" w:hAnsi="Arial"/>
          <w:b/>
        </w:rPr>
      </w:pPr>
      <w:r>
        <w:rPr>
          <w:rFonts w:ascii="Arial" w:hAnsi="Arial"/>
          <w:b/>
        </w:rPr>
        <w:t>Aufgabe 2</w:t>
      </w:r>
    </w:p>
    <w:p w14:paraId="2CEB7C7E" w14:textId="77777777" w:rsidR="0061185D" w:rsidRDefault="0061185D" w:rsidP="00021111">
      <w:pPr>
        <w:rPr>
          <w:rFonts w:ascii="Arial" w:hAnsi="Arial"/>
        </w:rPr>
      </w:pPr>
      <w:r>
        <w:rPr>
          <w:rFonts w:ascii="Arial" w:hAnsi="Arial"/>
        </w:rPr>
        <w:t xml:space="preserve">Im Dateirumpf einer PPM-Kodierung stehen wesentlich mehr Zahlen, als bei den anderen beiden Bildkodierungen, die du bereits kennst. </w:t>
      </w:r>
    </w:p>
    <w:p w14:paraId="352F49D7" w14:textId="25D83532" w:rsidR="0061185D" w:rsidRDefault="0061185D" w:rsidP="0061185D">
      <w:pPr>
        <w:pStyle w:val="Listenabsatz"/>
        <w:numPr>
          <w:ilvl w:val="0"/>
          <w:numId w:val="1"/>
        </w:numPr>
        <w:rPr>
          <w:rFonts w:ascii="Arial" w:hAnsi="Arial"/>
        </w:rPr>
      </w:pPr>
      <w:r w:rsidRPr="0061185D">
        <w:rPr>
          <w:rFonts w:ascii="Arial" w:hAnsi="Arial"/>
        </w:rPr>
        <w:t xml:space="preserve">Untersuche mithilfe des Bildeditors wofür die </w:t>
      </w:r>
      <w:r>
        <w:rPr>
          <w:rFonts w:ascii="Arial" w:hAnsi="Arial"/>
        </w:rPr>
        <w:t>einzelnen Zahlen stehen.</w:t>
      </w:r>
    </w:p>
    <w:p w14:paraId="727D8871" w14:textId="50926E7B" w:rsidR="0061185D" w:rsidRDefault="0061185D" w:rsidP="0061185D">
      <w:pPr>
        <w:pStyle w:val="Listenabsatz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Nimm dein Smartphone, öffne die Kamera-App und richte es auf einen weißen Abschnitt deines Bildschirms. Zoome dann soweit wie möglich herein und versuche ein möglichst scharfes Foto aufzunehmen.</w:t>
      </w:r>
    </w:p>
    <w:p w14:paraId="1CA5524E" w14:textId="0D530756" w:rsidR="0061185D" w:rsidRDefault="0061185D" w:rsidP="0061185D">
      <w:pPr>
        <w:pStyle w:val="Listenabsatz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Beschreibe deine Beobachtung.</w:t>
      </w:r>
    </w:p>
    <w:p w14:paraId="21D8982F" w14:textId="6711703F" w:rsidR="0061185D" w:rsidRDefault="0061185D" w:rsidP="0061185D">
      <w:pPr>
        <w:pStyle w:val="Listenabsatz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Begründe mithilfe deiner Beobachtung, weshalb</w:t>
      </w:r>
      <w:r w:rsidR="00FD77BE">
        <w:rPr>
          <w:rFonts w:ascii="Arial" w:hAnsi="Arial"/>
        </w:rPr>
        <w:t xml:space="preserve"> es</w:t>
      </w:r>
      <w:r>
        <w:rPr>
          <w:rFonts w:ascii="Arial" w:hAnsi="Arial"/>
        </w:rPr>
        <w:t xml:space="preserve"> </w:t>
      </w:r>
      <w:r w:rsidR="00336482">
        <w:rPr>
          <w:rFonts w:ascii="Arial" w:hAnsi="Arial"/>
        </w:rPr>
        <w:t xml:space="preserve">technisch sinnvoll ist, </w:t>
      </w:r>
      <w:r w:rsidR="00FD77BE">
        <w:rPr>
          <w:rFonts w:ascii="Arial" w:hAnsi="Arial"/>
        </w:rPr>
        <w:t>Farben</w:t>
      </w:r>
      <w:r w:rsidR="00336482">
        <w:rPr>
          <w:rFonts w:ascii="Arial" w:hAnsi="Arial"/>
        </w:rPr>
        <w:t xml:space="preserve"> so zu kodieren, wie dies</w:t>
      </w:r>
      <w:r w:rsidR="00FD77BE">
        <w:rPr>
          <w:rFonts w:ascii="Arial" w:hAnsi="Arial"/>
        </w:rPr>
        <w:t xml:space="preserve"> bei der</w:t>
      </w:r>
      <w:r>
        <w:rPr>
          <w:rFonts w:ascii="Arial" w:hAnsi="Arial"/>
        </w:rPr>
        <w:t xml:space="preserve"> PPM-Kodierung</w:t>
      </w:r>
      <w:r w:rsidR="00336482">
        <w:rPr>
          <w:rFonts w:ascii="Arial" w:hAnsi="Arial"/>
        </w:rPr>
        <w:t xml:space="preserve"> der Fall ist.</w:t>
      </w:r>
    </w:p>
    <w:p w14:paraId="1A723833" w14:textId="74EFF320" w:rsidR="00336482" w:rsidRDefault="00336482" w:rsidP="00336482">
      <w:pPr>
        <w:rPr>
          <w:rFonts w:ascii="Arial" w:hAnsi="Arial"/>
          <w:b/>
        </w:rPr>
      </w:pPr>
    </w:p>
    <w:p w14:paraId="344F0830" w14:textId="77777777" w:rsidR="00336482" w:rsidRDefault="00336482" w:rsidP="00336482">
      <w:pPr>
        <w:rPr>
          <w:rFonts w:ascii="Arial" w:hAnsi="Arial"/>
          <w:b/>
        </w:rPr>
      </w:pPr>
    </w:p>
    <w:p w14:paraId="7E1806BB" w14:textId="5E9F2599" w:rsidR="00336482" w:rsidRDefault="00336482" w:rsidP="00336482">
      <w:pPr>
        <w:rPr>
          <w:rFonts w:ascii="Arial" w:hAnsi="Arial"/>
          <w:b/>
        </w:rPr>
      </w:pPr>
      <w:r>
        <w:rPr>
          <w:rFonts w:ascii="Arial" w:hAnsi="Arial"/>
          <w:b/>
        </w:rPr>
        <w:t>Aufgabe 3</w:t>
      </w:r>
    </w:p>
    <w:p w14:paraId="03B5A84F" w14:textId="355475C2" w:rsidR="00021111" w:rsidRDefault="00336482" w:rsidP="00021111">
      <w:pPr>
        <w:rPr>
          <w:rFonts w:ascii="Arial" w:hAnsi="Arial"/>
        </w:rPr>
      </w:pPr>
      <w:r>
        <w:rPr>
          <w:rFonts w:ascii="Arial" w:hAnsi="Arial"/>
        </w:rPr>
        <w:t>Fertige mithilfe des untenstehenden Beispiels eine Erläuterung der einzelnen Bestandteile der PPM-Kodierung an.</w:t>
      </w:r>
    </w:p>
    <w:p w14:paraId="789AFD91" w14:textId="1FBBD307" w:rsidR="00021111" w:rsidRDefault="008E4B5A" w:rsidP="00021111">
      <w:pPr>
        <w:rPr>
          <w:rFonts w:ascii="Arial" w:hAnsi="Arial"/>
        </w:rPr>
      </w:pPr>
      <w:r>
        <w:rPr>
          <w:rFonts w:ascii="Lucida Console" w:hAnsi="Lucida Console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8D7ADD" wp14:editId="0D65DFDB">
                <wp:simplePos x="0" y="0"/>
                <wp:positionH relativeFrom="column">
                  <wp:posOffset>1436370</wp:posOffset>
                </wp:positionH>
                <wp:positionV relativeFrom="paragraph">
                  <wp:posOffset>40005</wp:posOffset>
                </wp:positionV>
                <wp:extent cx="114300" cy="2865755"/>
                <wp:effectExtent l="8572" t="4128" r="8573" b="8572"/>
                <wp:wrapThrough wrapText="bothSides">
                  <wp:wrapPolygon edited="0">
                    <wp:start x="-780" y="21665"/>
                    <wp:lineTo x="20820" y="11231"/>
                    <wp:lineTo x="20820" y="11135"/>
                    <wp:lineTo x="20820" y="10561"/>
                    <wp:lineTo x="20820" y="10465"/>
                    <wp:lineTo x="-780" y="31"/>
                    <wp:lineTo x="-780" y="21665"/>
                  </wp:wrapPolygon>
                </wp:wrapThrough>
                <wp:docPr id="22" name="Geschweifte Klammer recht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4300" cy="2865755"/>
                        </a:xfrm>
                        <a:prstGeom prst="rightBrace">
                          <a:avLst/>
                        </a:prstGeom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20BD8A7" w14:textId="77777777" w:rsidR="008E4B5A" w:rsidRDefault="008E4B5A" w:rsidP="008E4B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D7AD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22" o:spid="_x0000_s1026" type="#_x0000_t88" style="position:absolute;margin-left:113.1pt;margin-top:3.15pt;width:9pt;height:225.65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" adj="72" strokecolor="#4f81bd [3204]" strokeweight="2pt">
                <v:textbox>
                  <w:txbxContent>
                    <w:p w14:paraId="520BD8A7" w14:textId="77777777" w:rsidR="008E4B5A" w:rsidRDefault="008E4B5A" w:rsidP="008E4B5A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775"/>
      </w:tblGrid>
      <w:tr w:rsidR="00021111" w14:paraId="4BCAB06E" w14:textId="77777777" w:rsidTr="00F602A8">
        <w:trPr>
          <w:trHeight w:val="1646"/>
        </w:trPr>
        <w:tc>
          <w:tcPr>
            <w:tcW w:w="4775" w:type="dxa"/>
          </w:tcPr>
          <w:p w14:paraId="6CFE8B4D" w14:textId="003BC88B" w:rsidR="00021111" w:rsidRPr="004D2C3E" w:rsidRDefault="00021111" w:rsidP="0029521E">
            <w:pPr>
              <w:rPr>
                <w:rFonts w:ascii="Lucida Console" w:hAnsi="Lucida Console"/>
                <w:sz w:val="8"/>
                <w:szCs w:val="8"/>
              </w:rPr>
            </w:pPr>
          </w:p>
          <w:p w14:paraId="3C8924F3" w14:textId="65327DE0" w:rsidR="007E4420" w:rsidRPr="007E4420" w:rsidRDefault="008E4B5A" w:rsidP="007E4420">
            <w:pPr>
              <w:rPr>
                <w:rFonts w:ascii="Lucida Console" w:hAnsi="Lucida Console"/>
                <w:noProof/>
              </w:rPr>
            </w:pPr>
            <w:r>
              <w:rPr>
                <w:rFonts w:ascii="Lucida Console" w:hAnsi="Lucida Consol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D82EE80" wp14:editId="5D288EFF">
                      <wp:simplePos x="0" y="0"/>
                      <wp:positionH relativeFrom="column">
                        <wp:posOffset>335884</wp:posOffset>
                      </wp:positionH>
                      <wp:positionV relativeFrom="paragraph">
                        <wp:posOffset>3486</wp:posOffset>
                      </wp:positionV>
                      <wp:extent cx="2870791" cy="45719"/>
                      <wp:effectExtent l="25400" t="38100" r="0" b="81915"/>
                      <wp:wrapNone/>
                      <wp:docPr id="17" name="Gekrümmte Verbindung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70791" cy="45719"/>
                              </a:xfrm>
                              <a:prstGeom prst="curvedConnector3">
                                <a:avLst/>
                              </a:prstGeom>
                              <a:ln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184B70" id="Gekrümmte Verbindung 17" o:spid="_x0000_s1026" type="#_x0000_t38" style="position:absolute;margin-left:26.45pt;margin-top:.25pt;width:226.05pt;height:3.6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" adj="10800" strokecolor="#4f81bd [3204]" strokeweight="2pt">
                      <v:stroke endarrow="open"/>
                    </v:shape>
                  </w:pict>
                </mc:Fallback>
              </mc:AlternateContent>
            </w:r>
            <w:r w:rsidR="007E4420" w:rsidRPr="007E4420">
              <w:rPr>
                <w:rFonts w:ascii="Lucida Console" w:hAnsi="Lucida Console"/>
                <w:noProof/>
              </w:rPr>
              <w:t>P3</w:t>
            </w:r>
          </w:p>
          <w:p w14:paraId="745B5351" w14:textId="5D13D6E9" w:rsidR="007E4420" w:rsidRPr="007E4420" w:rsidRDefault="008E4B5A" w:rsidP="007E4420">
            <w:pPr>
              <w:rPr>
                <w:rFonts w:ascii="Lucida Console" w:hAnsi="Lucida Console"/>
                <w:noProof/>
              </w:rPr>
            </w:pPr>
            <w:r>
              <w:rPr>
                <w:rFonts w:ascii="Lucida Console" w:hAnsi="Lucida Consol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457B1B7" wp14:editId="3BC10840">
                      <wp:simplePos x="0" y="0"/>
                      <wp:positionH relativeFrom="column">
                        <wp:posOffset>335885</wp:posOffset>
                      </wp:positionH>
                      <wp:positionV relativeFrom="paragraph">
                        <wp:posOffset>59837</wp:posOffset>
                      </wp:positionV>
                      <wp:extent cx="2870200" cy="45719"/>
                      <wp:effectExtent l="25400" t="88900" r="0" b="43815"/>
                      <wp:wrapNone/>
                      <wp:docPr id="19" name="Gekrümmte Verbindung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70200" cy="45719"/>
                              </a:xfrm>
                              <a:prstGeom prst="curvedConnector3">
                                <a:avLst/>
                              </a:prstGeom>
                              <a:ln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6E5EE" id="Gekrümmte Verbindung 19" o:spid="_x0000_s1026" type="#_x0000_t38" style="position:absolute;margin-left:26.45pt;margin-top:4.7pt;width:226pt;height:3.6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" adj="10800" strokecolor="#4f81bd [3204]" strokeweight="2pt">
                      <v:stroke endarrow="open"/>
                    </v:shape>
                  </w:pict>
                </mc:Fallback>
              </mc:AlternateContent>
            </w:r>
            <w:r w:rsidR="007E4420" w:rsidRPr="007E4420">
              <w:rPr>
                <w:rFonts w:ascii="Lucida Console" w:hAnsi="Lucida Console"/>
                <w:noProof/>
              </w:rPr>
              <w:t>4 3</w:t>
            </w:r>
          </w:p>
          <w:p w14:paraId="6E9850D8" w14:textId="75BA2CDE" w:rsidR="007E4420" w:rsidRPr="007E4420" w:rsidRDefault="008E4B5A" w:rsidP="007E4420">
            <w:pPr>
              <w:rPr>
                <w:rFonts w:ascii="Lucida Console" w:hAnsi="Lucida Console"/>
                <w:noProof/>
              </w:rPr>
            </w:pPr>
            <w:r>
              <w:rPr>
                <w:rFonts w:ascii="Lucida Console" w:hAnsi="Lucida Consol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D38103C" wp14:editId="43BFED4B">
                      <wp:simplePos x="0" y="0"/>
                      <wp:positionH relativeFrom="column">
                        <wp:posOffset>335885</wp:posOffset>
                      </wp:positionH>
                      <wp:positionV relativeFrom="paragraph">
                        <wp:posOffset>77558</wp:posOffset>
                      </wp:positionV>
                      <wp:extent cx="2870200" cy="184297"/>
                      <wp:effectExtent l="25400" t="88900" r="0" b="19050"/>
                      <wp:wrapNone/>
                      <wp:docPr id="20" name="Gekrümmte Verbindung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70200" cy="184297"/>
                              </a:xfrm>
                              <a:prstGeom prst="curvedConnector3">
                                <a:avLst>
                                  <a:gd name="adj1" fmla="val 5467"/>
                                </a:avLst>
                              </a:prstGeom>
                              <a:ln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21E3A2" id="Gekrümmte Verbindung 20" o:spid="_x0000_s1026" type="#_x0000_t38" style="position:absolute;margin-left:26.45pt;margin-top:6.1pt;width:226pt;height:14.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" adj="1181" strokecolor="#4f81bd [3204]" strokeweight="2pt">
                      <v:stroke endarrow="open"/>
                    </v:shape>
                  </w:pict>
                </mc:Fallback>
              </mc:AlternateContent>
            </w:r>
            <w:r w:rsidR="007E4420" w:rsidRPr="007E4420">
              <w:rPr>
                <w:rFonts w:ascii="Lucida Console" w:hAnsi="Lucida Console"/>
                <w:noProof/>
              </w:rPr>
              <w:t>16</w:t>
            </w:r>
          </w:p>
          <w:p w14:paraId="64626993" w14:textId="3FF80E69" w:rsidR="007E4420" w:rsidRPr="007E4420" w:rsidRDefault="007E4420" w:rsidP="007E4420">
            <w:pPr>
              <w:rPr>
                <w:rFonts w:ascii="Lucida Console" w:hAnsi="Lucida Console"/>
                <w:noProof/>
              </w:rPr>
            </w:pPr>
            <w:r w:rsidRPr="007E4420">
              <w:rPr>
                <w:rFonts w:ascii="Lucida Console" w:hAnsi="Lucida Console"/>
                <w:noProof/>
              </w:rPr>
              <w:t xml:space="preserve">0 </w:t>
            </w:r>
            <w:r w:rsidR="00437641">
              <w:rPr>
                <w:rFonts w:ascii="Lucida Console" w:hAnsi="Lucida Console"/>
                <w:noProof/>
              </w:rPr>
              <w:t xml:space="preserve"> </w:t>
            </w:r>
            <w:r w:rsidRPr="007E4420">
              <w:rPr>
                <w:rFonts w:ascii="Lucida Console" w:hAnsi="Lucida Console"/>
                <w:noProof/>
              </w:rPr>
              <w:t xml:space="preserve">0 </w:t>
            </w:r>
            <w:r w:rsidR="00437641">
              <w:rPr>
                <w:rFonts w:ascii="Lucida Console" w:hAnsi="Lucida Console"/>
                <w:noProof/>
              </w:rPr>
              <w:t xml:space="preserve"> </w:t>
            </w:r>
            <w:r w:rsidRPr="007E4420">
              <w:rPr>
                <w:rFonts w:ascii="Lucida Console" w:hAnsi="Lucida Console"/>
                <w:noProof/>
              </w:rPr>
              <w:t xml:space="preserve">0 </w:t>
            </w:r>
            <w:r w:rsidR="00437641">
              <w:rPr>
                <w:rFonts w:ascii="Lucida Console" w:hAnsi="Lucida Console"/>
                <w:noProof/>
              </w:rPr>
              <w:t xml:space="preserve">0  0  0 0  0  0 </w:t>
            </w:r>
            <w:r w:rsidRPr="007E4420">
              <w:rPr>
                <w:rFonts w:ascii="Lucida Console" w:hAnsi="Lucida Console"/>
                <w:noProof/>
              </w:rPr>
              <w:t xml:space="preserve">0 </w:t>
            </w:r>
            <w:r w:rsidR="00437641">
              <w:rPr>
                <w:rFonts w:ascii="Lucida Console" w:hAnsi="Lucida Console"/>
                <w:noProof/>
              </w:rPr>
              <w:t xml:space="preserve"> </w:t>
            </w:r>
            <w:r w:rsidRPr="007E4420">
              <w:rPr>
                <w:rFonts w:ascii="Lucida Console" w:hAnsi="Lucida Console"/>
                <w:noProof/>
              </w:rPr>
              <w:t xml:space="preserve">0 </w:t>
            </w:r>
            <w:r w:rsidR="00437641">
              <w:rPr>
                <w:rFonts w:ascii="Lucida Console" w:hAnsi="Lucida Console"/>
                <w:noProof/>
              </w:rPr>
              <w:t xml:space="preserve"> </w:t>
            </w:r>
            <w:r w:rsidRPr="007E4420">
              <w:rPr>
                <w:rFonts w:ascii="Lucida Console" w:hAnsi="Lucida Console"/>
                <w:noProof/>
              </w:rPr>
              <w:t>0</w:t>
            </w:r>
          </w:p>
          <w:p w14:paraId="2E791707" w14:textId="4FC64C54" w:rsidR="007E4420" w:rsidRPr="007E4420" w:rsidRDefault="007E4420" w:rsidP="007E4420">
            <w:pPr>
              <w:rPr>
                <w:rFonts w:ascii="Lucida Console" w:hAnsi="Lucida Console"/>
                <w:noProof/>
              </w:rPr>
            </w:pPr>
            <w:r w:rsidRPr="007E4420">
              <w:rPr>
                <w:rFonts w:ascii="Lucida Console" w:hAnsi="Lucida Console"/>
                <w:noProof/>
              </w:rPr>
              <w:t xml:space="preserve">16 0 </w:t>
            </w:r>
            <w:r w:rsidR="00437641">
              <w:rPr>
                <w:rFonts w:ascii="Lucida Console" w:hAnsi="Lucida Console"/>
                <w:noProof/>
              </w:rPr>
              <w:t xml:space="preserve"> </w:t>
            </w:r>
            <w:r w:rsidRPr="007E4420">
              <w:rPr>
                <w:rFonts w:ascii="Lucida Console" w:hAnsi="Lucida Console"/>
                <w:noProof/>
              </w:rPr>
              <w:t>0</w:t>
            </w:r>
            <w:r w:rsidR="00437641">
              <w:rPr>
                <w:rFonts w:ascii="Lucida Console" w:hAnsi="Lucida Console"/>
                <w:noProof/>
              </w:rPr>
              <w:t xml:space="preserve"> </w:t>
            </w:r>
            <w:r w:rsidRPr="007E4420">
              <w:rPr>
                <w:rFonts w:ascii="Lucida Console" w:hAnsi="Lucida Console"/>
                <w:noProof/>
              </w:rPr>
              <w:t xml:space="preserve">16 </w:t>
            </w:r>
            <w:r w:rsidR="00437641">
              <w:rPr>
                <w:rFonts w:ascii="Lucida Console" w:hAnsi="Lucida Console"/>
                <w:noProof/>
              </w:rPr>
              <w:t>0</w:t>
            </w:r>
            <w:r w:rsidRPr="007E4420">
              <w:rPr>
                <w:rFonts w:ascii="Lucida Console" w:hAnsi="Lucida Console"/>
                <w:noProof/>
              </w:rPr>
              <w:t xml:space="preserve"> </w:t>
            </w:r>
            <w:r w:rsidR="00437641">
              <w:rPr>
                <w:rFonts w:ascii="Lucida Console" w:hAnsi="Lucida Console"/>
                <w:noProof/>
              </w:rPr>
              <w:t xml:space="preserve"> </w:t>
            </w:r>
            <w:r w:rsidRPr="007E4420">
              <w:rPr>
                <w:rFonts w:ascii="Lucida Console" w:hAnsi="Lucida Console"/>
                <w:noProof/>
              </w:rPr>
              <w:t>0</w:t>
            </w:r>
            <w:r w:rsidR="00437641">
              <w:rPr>
                <w:rFonts w:ascii="Lucida Console" w:hAnsi="Lucida Console"/>
                <w:noProof/>
              </w:rPr>
              <w:t xml:space="preserve"> </w:t>
            </w:r>
            <w:r w:rsidRPr="007E4420">
              <w:rPr>
                <w:rFonts w:ascii="Lucida Console" w:hAnsi="Lucida Console"/>
                <w:noProof/>
              </w:rPr>
              <w:t xml:space="preserve">16 0 </w:t>
            </w:r>
            <w:r w:rsidR="00437641">
              <w:rPr>
                <w:rFonts w:ascii="Lucida Console" w:hAnsi="Lucida Console"/>
                <w:noProof/>
              </w:rPr>
              <w:t xml:space="preserve"> </w:t>
            </w:r>
            <w:r w:rsidRPr="007E4420">
              <w:rPr>
                <w:rFonts w:ascii="Lucida Console" w:hAnsi="Lucida Console"/>
                <w:noProof/>
              </w:rPr>
              <w:t>0</w:t>
            </w:r>
            <w:r w:rsidR="00437641">
              <w:rPr>
                <w:rFonts w:ascii="Lucida Console" w:hAnsi="Lucida Console"/>
                <w:noProof/>
              </w:rPr>
              <w:t xml:space="preserve"> </w:t>
            </w:r>
            <w:r w:rsidRPr="007E4420">
              <w:rPr>
                <w:rFonts w:ascii="Lucida Console" w:hAnsi="Lucida Console"/>
                <w:noProof/>
              </w:rPr>
              <w:t xml:space="preserve">16 0 </w:t>
            </w:r>
            <w:r w:rsidR="00437641">
              <w:rPr>
                <w:rFonts w:ascii="Lucida Console" w:hAnsi="Lucida Console"/>
                <w:noProof/>
              </w:rPr>
              <w:t xml:space="preserve"> </w:t>
            </w:r>
            <w:r w:rsidRPr="007E4420">
              <w:rPr>
                <w:rFonts w:ascii="Lucida Console" w:hAnsi="Lucida Console"/>
                <w:noProof/>
              </w:rPr>
              <w:t>0</w:t>
            </w:r>
          </w:p>
          <w:p w14:paraId="4E847D60" w14:textId="706F1EEA" w:rsidR="00021111" w:rsidRDefault="00437641" w:rsidP="007E4420">
            <w:pPr>
              <w:rPr>
                <w:rFonts w:ascii="Arial" w:hAnsi="Arial"/>
              </w:rPr>
            </w:pPr>
            <w:r>
              <w:rPr>
                <w:rFonts w:ascii="Lucida Console" w:hAnsi="Lucida Console"/>
                <w:noProof/>
              </w:rPr>
              <w:t>16 13 0</w:t>
            </w:r>
            <w:r w:rsidR="007E4420" w:rsidRPr="007E4420">
              <w:rPr>
                <w:rFonts w:ascii="Lucida Console" w:hAnsi="Lucida Console"/>
                <w:noProof/>
              </w:rPr>
              <w:t xml:space="preserve"> 16 13 0 16 13 0</w:t>
            </w:r>
            <w:r>
              <w:rPr>
                <w:rFonts w:ascii="Lucida Console" w:hAnsi="Lucida Console"/>
                <w:noProof/>
              </w:rPr>
              <w:t xml:space="preserve"> </w:t>
            </w:r>
            <w:r w:rsidR="007E4420" w:rsidRPr="007E4420">
              <w:rPr>
                <w:rFonts w:ascii="Lucida Console" w:hAnsi="Lucida Console"/>
                <w:noProof/>
              </w:rPr>
              <w:t>16 13 0</w:t>
            </w:r>
          </w:p>
        </w:tc>
      </w:tr>
    </w:tbl>
    <w:p w14:paraId="11CA8B30" w14:textId="215B9918" w:rsidR="00021111" w:rsidRDefault="00021111" w:rsidP="00B131FC">
      <w:pPr>
        <w:rPr>
          <w:rFonts w:ascii="Arial" w:hAnsi="Arial"/>
        </w:rPr>
      </w:pPr>
    </w:p>
    <w:tbl>
      <w:tblPr>
        <w:tblStyle w:val="Tabellenraster"/>
        <w:tblpPr w:leftFromText="141" w:rightFromText="141" w:vertAnchor="text" w:horzAnchor="margin" w:tblpXSpec="right" w:tblpY="543"/>
        <w:tblW w:w="0" w:type="auto"/>
        <w:tblLook w:val="04A0" w:firstRow="1" w:lastRow="0" w:firstColumn="1" w:lastColumn="0" w:noHBand="0" w:noVBand="1"/>
      </w:tblPr>
      <w:tblGrid>
        <w:gridCol w:w="2000"/>
      </w:tblGrid>
      <w:tr w:rsidR="00F52FF4" w14:paraId="68DB9CB8" w14:textId="77777777" w:rsidTr="00F52FF4">
        <w:trPr>
          <w:trHeight w:val="349"/>
        </w:trPr>
        <w:tc>
          <w:tcPr>
            <w:tcW w:w="2000" w:type="dxa"/>
          </w:tcPr>
          <w:p w14:paraId="7165C8F7" w14:textId="77777777" w:rsidR="00F52FF4" w:rsidRDefault="00F52FF4" w:rsidP="00F52FF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Schwarz</w:t>
            </w:r>
          </w:p>
        </w:tc>
      </w:tr>
      <w:tr w:rsidR="00F52FF4" w14:paraId="58B906B8" w14:textId="77777777" w:rsidTr="00F52FF4">
        <w:trPr>
          <w:trHeight w:val="349"/>
        </w:trPr>
        <w:tc>
          <w:tcPr>
            <w:tcW w:w="2000" w:type="dxa"/>
          </w:tcPr>
          <w:p w14:paraId="4C183BC0" w14:textId="77777777" w:rsidR="00F52FF4" w:rsidRDefault="00F52FF4" w:rsidP="00F52FF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Rot</w:t>
            </w:r>
          </w:p>
        </w:tc>
      </w:tr>
      <w:tr w:rsidR="00F52FF4" w14:paraId="39AE0DEA" w14:textId="77777777" w:rsidTr="00F52FF4">
        <w:trPr>
          <w:trHeight w:val="330"/>
        </w:trPr>
        <w:tc>
          <w:tcPr>
            <w:tcW w:w="2000" w:type="dxa"/>
          </w:tcPr>
          <w:p w14:paraId="4D43B61B" w14:textId="77777777" w:rsidR="00F52FF4" w:rsidRDefault="00F52FF4" w:rsidP="00F52FF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Gold</w:t>
            </w:r>
          </w:p>
        </w:tc>
      </w:tr>
    </w:tbl>
    <w:p w14:paraId="520CF1FA" w14:textId="076FB92D" w:rsidR="008E4B5A" w:rsidRDefault="008E4B5A" w:rsidP="00B131FC">
      <w:pPr>
        <w:rPr>
          <w:rFonts w:ascii="Arial" w:hAnsi="Arial"/>
        </w:rPr>
      </w:pPr>
    </w:p>
    <w:p w14:paraId="641FB356" w14:textId="2F2FC8BA" w:rsidR="008E4B5A" w:rsidRDefault="008E4B5A" w:rsidP="00B131FC">
      <w:pPr>
        <w:rPr>
          <w:rFonts w:ascii="Arial" w:hAnsi="Arial"/>
        </w:rPr>
      </w:pPr>
    </w:p>
    <w:p w14:paraId="57346348" w14:textId="0FD1A796" w:rsidR="008E4B5A" w:rsidRDefault="008E4B5A" w:rsidP="00B131FC">
      <w:pPr>
        <w:rPr>
          <w:rFonts w:ascii="Arial" w:hAnsi="Arial"/>
        </w:rPr>
      </w:pPr>
    </w:p>
    <w:p w14:paraId="7916E494" w14:textId="7E4BFFB7" w:rsidR="008E4B5A" w:rsidRDefault="008E4B5A" w:rsidP="00B131FC">
      <w:pPr>
        <w:rPr>
          <w:rFonts w:ascii="Arial" w:hAnsi="Arial"/>
        </w:rPr>
      </w:pPr>
    </w:p>
    <w:p w14:paraId="449E1CB8" w14:textId="043673FD" w:rsidR="008E4B5A" w:rsidRDefault="008E4B5A" w:rsidP="00B131FC">
      <w:pPr>
        <w:rPr>
          <w:rFonts w:ascii="Arial" w:hAnsi="Arial"/>
        </w:rPr>
      </w:pPr>
    </w:p>
    <w:p w14:paraId="380C6297" w14:textId="56F9F320" w:rsidR="00336482" w:rsidRDefault="00336482" w:rsidP="00B131FC">
      <w:pPr>
        <w:rPr>
          <w:rFonts w:ascii="Arial" w:hAnsi="Arial"/>
        </w:rPr>
      </w:pPr>
    </w:p>
    <w:p w14:paraId="4DF0FCB9" w14:textId="77777777" w:rsidR="00336482" w:rsidRDefault="00336482" w:rsidP="00B131FC">
      <w:pPr>
        <w:rPr>
          <w:rFonts w:ascii="Arial" w:hAnsi="Arial"/>
        </w:rPr>
      </w:pPr>
    </w:p>
    <w:p w14:paraId="42CE0704" w14:textId="77777777" w:rsidR="00336482" w:rsidRDefault="00336482" w:rsidP="00B131FC">
      <w:pPr>
        <w:rPr>
          <w:rFonts w:ascii="Arial" w:hAnsi="Arial"/>
        </w:rPr>
      </w:pPr>
    </w:p>
    <w:p w14:paraId="45A1E7AB" w14:textId="1CDF6FBA" w:rsidR="00336482" w:rsidRDefault="00336482" w:rsidP="00B131FC">
      <w:pPr>
        <w:rPr>
          <w:rFonts w:ascii="Arial" w:hAnsi="Arial"/>
          <w:b/>
        </w:rPr>
      </w:pPr>
      <w:r>
        <w:rPr>
          <w:rFonts w:ascii="Arial" w:hAnsi="Arial"/>
          <w:b/>
        </w:rPr>
        <w:t>Aufgabe 4</w:t>
      </w:r>
    </w:p>
    <w:p w14:paraId="7255497B" w14:textId="01F2B730" w:rsidR="00336482" w:rsidRDefault="00336482" w:rsidP="00B131FC">
      <w:pPr>
        <w:rPr>
          <w:rFonts w:ascii="Arial" w:hAnsi="Arial"/>
        </w:rPr>
      </w:pPr>
      <w:r>
        <w:rPr>
          <w:rFonts w:ascii="Arial" w:hAnsi="Arial"/>
        </w:rPr>
        <w:t xml:space="preserve">Kodiere die schweizerische Flagge, sowie die italienische Flagge mithilfe der PPM-Kodierung. Verwende hierzu </w:t>
      </w:r>
      <w:proofErr w:type="spellStart"/>
      <w:r w:rsidR="00796324">
        <w:rPr>
          <w:rFonts w:ascii="Arial" w:hAnsi="Arial"/>
        </w:rPr>
        <w:t>CodeMyPic</w:t>
      </w:r>
      <w:proofErr w:type="spellEnd"/>
      <w:r>
        <w:rPr>
          <w:rFonts w:ascii="Arial" w:hAnsi="Arial"/>
        </w:rPr>
        <w:t>.</w:t>
      </w:r>
    </w:p>
    <w:p w14:paraId="0148BD9F" w14:textId="77777777" w:rsidR="00336482" w:rsidRDefault="00336482" w:rsidP="00B131FC">
      <w:pPr>
        <w:rPr>
          <w:rFonts w:ascii="Arial" w:hAnsi="Arial"/>
          <w:b/>
        </w:rPr>
      </w:pPr>
    </w:p>
    <w:p w14:paraId="3B792B55" w14:textId="3972B9A5" w:rsidR="00336482" w:rsidRPr="00336482" w:rsidRDefault="00336482" w:rsidP="00B131FC">
      <w:pPr>
        <w:rPr>
          <w:rFonts w:ascii="Arial" w:hAnsi="Arial"/>
        </w:rPr>
      </w:pPr>
      <w:r>
        <w:rPr>
          <w:rFonts w:ascii="Arial" w:hAnsi="Arial"/>
          <w:b/>
        </w:rPr>
        <w:t xml:space="preserve">Aufgabe 5 </w:t>
      </w:r>
      <w:r>
        <w:rPr>
          <w:rFonts w:ascii="Arial" w:hAnsi="Arial"/>
        </w:rPr>
        <w:t>(für Schnelle)</w:t>
      </w:r>
    </w:p>
    <w:p w14:paraId="071BA8A0" w14:textId="583D139E" w:rsidR="00336482" w:rsidRPr="00336482" w:rsidRDefault="00336482" w:rsidP="00B131FC">
      <w:pPr>
        <w:rPr>
          <w:rFonts w:ascii="Arial" w:hAnsi="Arial"/>
        </w:rPr>
      </w:pPr>
      <w:r>
        <w:rPr>
          <w:rFonts w:ascii="Arial" w:hAnsi="Arial"/>
        </w:rPr>
        <w:t>Kodiere die norwegische Flagge als PPM-Datei. Verwende hi</w:t>
      </w:r>
      <w:bookmarkStart w:id="0" w:name="_GoBack"/>
      <w:bookmarkEnd w:id="0"/>
      <w:r>
        <w:rPr>
          <w:rFonts w:ascii="Arial" w:hAnsi="Arial"/>
        </w:rPr>
        <w:t xml:space="preserve">erzu </w:t>
      </w:r>
      <w:proofErr w:type="spellStart"/>
      <w:r w:rsidR="00796324">
        <w:rPr>
          <w:rFonts w:ascii="Arial" w:hAnsi="Arial"/>
        </w:rPr>
        <w:t>CodeMyPic</w:t>
      </w:r>
      <w:proofErr w:type="spellEnd"/>
      <w:r>
        <w:rPr>
          <w:rFonts w:ascii="Arial" w:hAnsi="Arial"/>
        </w:rPr>
        <w:t>.</w:t>
      </w:r>
    </w:p>
    <w:sectPr w:rsidR="00336482" w:rsidRPr="00336482" w:rsidSect="00FB133F">
      <w:headerReference w:type="default" r:id="rId9"/>
      <w:footerReference w:type="even" r:id="rId10"/>
      <w:footerReference w:type="default" r:id="rId11"/>
      <w:pgSz w:w="11900" w:h="16840"/>
      <w:pgMar w:top="1417" w:right="141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329F4" w14:textId="77777777" w:rsidR="009A6208" w:rsidRDefault="009A6208" w:rsidP="00CE67F9">
      <w:r>
        <w:separator/>
      </w:r>
    </w:p>
  </w:endnote>
  <w:endnote w:type="continuationSeparator" w:id="0">
    <w:p w14:paraId="4FA3F040" w14:textId="77777777" w:rsidR="009A6208" w:rsidRDefault="009A6208" w:rsidP="00CE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39B51" w14:textId="77777777" w:rsidR="00A86BC6" w:rsidRDefault="00A86BC6" w:rsidP="00513D7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4CA2E25" w14:textId="77777777" w:rsidR="00A86BC6" w:rsidRDefault="00A86BC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25A38" w14:textId="77777777" w:rsidR="00A86BC6" w:rsidRDefault="00A86BC6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46316" w14:textId="77777777" w:rsidR="009A6208" w:rsidRDefault="009A6208" w:rsidP="00CE67F9">
      <w:r>
        <w:separator/>
      </w:r>
    </w:p>
  </w:footnote>
  <w:footnote w:type="continuationSeparator" w:id="0">
    <w:p w14:paraId="1C4A9821" w14:textId="77777777" w:rsidR="009A6208" w:rsidRDefault="009A6208" w:rsidP="00CE6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6626A" w14:textId="5DAB2ACA" w:rsidR="00A86BC6" w:rsidRDefault="00A86BC6">
    <w:pPr>
      <w:pStyle w:val="Kopfzeile"/>
      <w:rPr>
        <w:rFonts w:ascii="Arial" w:hAnsi="Arial" w:cs="Arial"/>
        <w:sz w:val="16"/>
        <w:szCs w:val="16"/>
      </w:rPr>
    </w:pPr>
    <w:r w:rsidRPr="00FB133F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496F92" wp14:editId="3A49FCCC">
              <wp:simplePos x="0" y="0"/>
              <wp:positionH relativeFrom="column">
                <wp:posOffset>0</wp:posOffset>
              </wp:positionH>
              <wp:positionV relativeFrom="paragraph">
                <wp:posOffset>107315</wp:posOffset>
              </wp:positionV>
              <wp:extent cx="5760000" cy="0"/>
              <wp:effectExtent l="0" t="0" r="31750" b="2540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>
          <w:pict>
            <v:line id="Gerade Verbindung 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8.45pt" to="453.55pt,8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" strokecolor="black [3213]" strokeweight="1pt"/>
          </w:pict>
        </mc:Fallback>
      </mc:AlternateContent>
    </w:r>
    <w:r w:rsidR="00F52FF4">
      <w:rPr>
        <w:rFonts w:ascii="Arial" w:hAnsi="Arial" w:cs="Arial"/>
        <w:sz w:val="16"/>
        <w:szCs w:val="16"/>
      </w:rPr>
      <w:t>Darstellung von Information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3E4DB5">
      <w:rPr>
        <w:rStyle w:val="Seitenzahl"/>
        <w:rFonts w:ascii="Arial" w:hAnsi="Arial" w:cs="Arial"/>
        <w:sz w:val="16"/>
        <w:szCs w:val="16"/>
      </w:rPr>
      <w:t>1</w:t>
    </w:r>
  </w:p>
  <w:p w14:paraId="67DA8254" w14:textId="35A2701F" w:rsidR="00A86BC6" w:rsidRPr="00FB133F" w:rsidRDefault="00F52FF4">
    <w:pPr>
      <w:pStyle w:val="Kopf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Kodierung von</w:t>
    </w:r>
    <w:r w:rsidR="00A86BC6">
      <w:rPr>
        <w:rFonts w:ascii="Arial" w:hAnsi="Arial" w:cs="Arial"/>
        <w:sz w:val="16"/>
        <w:szCs w:val="16"/>
      </w:rPr>
      <w:t xml:space="preserve"> Rastergrafiken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1A4F7B"/>
    <w:multiLevelType w:val="multilevel"/>
    <w:tmpl w:val="648CC8D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90C26"/>
    <w:multiLevelType w:val="hybridMultilevel"/>
    <w:tmpl w:val="C3BE02E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3544376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C5E"/>
    <w:rsid w:val="000022C5"/>
    <w:rsid w:val="00021111"/>
    <w:rsid w:val="00041CE9"/>
    <w:rsid w:val="000444CC"/>
    <w:rsid w:val="00050645"/>
    <w:rsid w:val="00140B6C"/>
    <w:rsid w:val="00145FB4"/>
    <w:rsid w:val="00152321"/>
    <w:rsid w:val="00193972"/>
    <w:rsid w:val="001C7776"/>
    <w:rsid w:val="00204E21"/>
    <w:rsid w:val="0021367C"/>
    <w:rsid w:val="00244D07"/>
    <w:rsid w:val="00271FFD"/>
    <w:rsid w:val="00323924"/>
    <w:rsid w:val="00336482"/>
    <w:rsid w:val="003800AB"/>
    <w:rsid w:val="00395388"/>
    <w:rsid w:val="00397C6A"/>
    <w:rsid w:val="003C5103"/>
    <w:rsid w:val="003E4DB5"/>
    <w:rsid w:val="003F4FD1"/>
    <w:rsid w:val="003F766A"/>
    <w:rsid w:val="00422728"/>
    <w:rsid w:val="00437641"/>
    <w:rsid w:val="004863AB"/>
    <w:rsid w:val="004D2C3E"/>
    <w:rsid w:val="00513D71"/>
    <w:rsid w:val="0055014C"/>
    <w:rsid w:val="005F46A2"/>
    <w:rsid w:val="0061185D"/>
    <w:rsid w:val="00633579"/>
    <w:rsid w:val="00644BD9"/>
    <w:rsid w:val="00646E47"/>
    <w:rsid w:val="0067288B"/>
    <w:rsid w:val="006F2FA8"/>
    <w:rsid w:val="00796324"/>
    <w:rsid w:val="007E4420"/>
    <w:rsid w:val="0084182D"/>
    <w:rsid w:val="00846C5E"/>
    <w:rsid w:val="0086086E"/>
    <w:rsid w:val="00883317"/>
    <w:rsid w:val="008A2CCC"/>
    <w:rsid w:val="008D29FC"/>
    <w:rsid w:val="008D3DCA"/>
    <w:rsid w:val="008E3DA1"/>
    <w:rsid w:val="008E4B5A"/>
    <w:rsid w:val="008F0A23"/>
    <w:rsid w:val="008F0E24"/>
    <w:rsid w:val="008F2FD9"/>
    <w:rsid w:val="00912E19"/>
    <w:rsid w:val="0092391F"/>
    <w:rsid w:val="009366C1"/>
    <w:rsid w:val="009727FF"/>
    <w:rsid w:val="00977E89"/>
    <w:rsid w:val="009A6208"/>
    <w:rsid w:val="00A16C87"/>
    <w:rsid w:val="00A432B1"/>
    <w:rsid w:val="00A86BC6"/>
    <w:rsid w:val="00B119D3"/>
    <w:rsid w:val="00B131FC"/>
    <w:rsid w:val="00BA5DC0"/>
    <w:rsid w:val="00BB1EC2"/>
    <w:rsid w:val="00BD4447"/>
    <w:rsid w:val="00C04B87"/>
    <w:rsid w:val="00C3465A"/>
    <w:rsid w:val="00CA4DF7"/>
    <w:rsid w:val="00CB32DD"/>
    <w:rsid w:val="00CC3DF3"/>
    <w:rsid w:val="00CE16B5"/>
    <w:rsid w:val="00CE472D"/>
    <w:rsid w:val="00CE67F9"/>
    <w:rsid w:val="00CF331B"/>
    <w:rsid w:val="00D204E7"/>
    <w:rsid w:val="00D94DE8"/>
    <w:rsid w:val="00DC38D3"/>
    <w:rsid w:val="00E35B02"/>
    <w:rsid w:val="00E52789"/>
    <w:rsid w:val="00F30E8F"/>
    <w:rsid w:val="00F52FF4"/>
    <w:rsid w:val="00F56BBE"/>
    <w:rsid w:val="00F602A8"/>
    <w:rsid w:val="00F717B2"/>
    <w:rsid w:val="00F94F1D"/>
    <w:rsid w:val="00FB133F"/>
    <w:rsid w:val="00FD77BE"/>
    <w:rsid w:val="00FE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614076"/>
  <w14:defaultImageDpi w14:val="300"/>
  <w15:docId w15:val="{D10C3EAD-DB77-A049-BAAE-242DB22B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E67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67F9"/>
  </w:style>
  <w:style w:type="paragraph" w:styleId="Fuzeile">
    <w:name w:val="footer"/>
    <w:basedOn w:val="Standard"/>
    <w:link w:val="FuzeileZchn"/>
    <w:uiPriority w:val="99"/>
    <w:unhideWhenUsed/>
    <w:rsid w:val="00CE67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67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014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014C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550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5014C"/>
    <w:rPr>
      <w:color w:val="808080"/>
    </w:rPr>
  </w:style>
  <w:style w:type="character" w:styleId="Seitenzahl">
    <w:name w:val="page number"/>
    <w:basedOn w:val="Absatz-Standardschriftart"/>
    <w:uiPriority w:val="99"/>
    <w:semiHidden/>
    <w:unhideWhenUsed/>
    <w:rsid w:val="00513D71"/>
  </w:style>
  <w:style w:type="character" w:styleId="Hyperlink">
    <w:name w:val="Hyperlink"/>
    <w:basedOn w:val="Absatz-Standardschriftart"/>
    <w:uiPriority w:val="99"/>
    <w:unhideWhenUsed/>
    <w:rsid w:val="0061185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1185D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611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demypic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kevin:Library:Application%20Support:Microsoft:Office:Benutzervorlagen:Meine%20Vorlagen:Arbeitsblatt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C0E47A-30FA-AC44-A15C-BFE02DAAF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Macintosh%20HD:Users:kevin:Library:Application%20Support:Microsoft:Office:Benutzervorlagen:Meine%20Vorlagen:Arbeitsblatt.dotx</Template>
  <TotalTime>0</TotalTime>
  <Pages>1</Pages>
  <Words>228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Microsoft Office User</cp:lastModifiedBy>
  <cp:revision>20</cp:revision>
  <cp:lastPrinted>2018-03-05T12:09:00Z</cp:lastPrinted>
  <dcterms:created xsi:type="dcterms:W3CDTF">2018-05-19T08:05:00Z</dcterms:created>
  <dcterms:modified xsi:type="dcterms:W3CDTF">2021-02-05T19:40:00Z</dcterms:modified>
</cp:coreProperties>
</file>